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0F" w:rsidRDefault="004F1CDF">
      <w:pPr>
        <w:rPr>
          <w:noProof/>
          <w:color w:val="548DD4" w:themeColor="text2" w:themeTint="99"/>
          <w:sz w:val="28"/>
        </w:rPr>
      </w:pPr>
      <w:r>
        <w:rPr>
          <w:noProof/>
          <w:color w:val="548DD4" w:themeColor="text2" w:themeTint="99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2157730</wp:posOffset>
                </wp:positionH>
                <wp:positionV relativeFrom="paragraph">
                  <wp:posOffset>-642620</wp:posOffset>
                </wp:positionV>
                <wp:extent cx="2266950" cy="1076325"/>
                <wp:effectExtent l="9525" t="9525" r="9525" b="9525"/>
                <wp:wrapNone/>
                <wp:docPr id="19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6950" cy="1076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69.9pt;margin-top:-50.6pt;width:178.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"/>
            </w:pict>
          </mc:Fallback>
        </mc:AlternateContent>
      </w:r>
      <w:r>
        <w:rPr>
          <w:noProof/>
          <w:color w:val="548DD4" w:themeColor="text2" w:themeTint="99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-13970</wp:posOffset>
                </wp:positionV>
                <wp:extent cx="781050" cy="762000"/>
                <wp:effectExtent l="19050" t="19050" r="38100" b="4762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7620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5" o:spid="_x0000_s1026" type="#_x0000_t96" style="position:absolute;margin-left:352.15pt;margin-top:-1.1pt;width:61.5pt;height:6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" fillcolor="#c0504d [3205]" strokecolor="#f2f2f2 [3041]" strokeweight="3pt">
                <v:shadow on="t" color="#622423 [1605]" opacity=".5" offset="1pt"/>
              </v:shape>
            </w:pict>
          </mc:Fallback>
        </mc:AlternateContent>
      </w:r>
      <w:r>
        <w:rPr>
          <w:noProof/>
          <w:color w:val="548DD4" w:themeColor="text2" w:themeTint="99"/>
          <w:sz w:val="28"/>
        </w:rPr>
        <w:t xml:space="preserve">  Aujourd’hui nous sommes le :                                                            </w:t>
      </w:r>
    </w:p>
    <w:p w:rsidR="0030040F" w:rsidRDefault="0030040F">
      <w:pPr>
        <w:rPr>
          <w:noProof/>
          <w:color w:val="548DD4" w:themeColor="text2" w:themeTint="99"/>
          <w:sz w:val="28"/>
        </w:rPr>
      </w:pPr>
    </w:p>
    <w:p w:rsidR="00B46C18" w:rsidRPr="00B46C18" w:rsidRDefault="00B46C18">
      <w:pPr>
        <w:rPr>
          <w:noProof/>
          <w:color w:val="548DD4" w:themeColor="text2" w:themeTint="99"/>
          <w:sz w:val="28"/>
        </w:rPr>
      </w:pPr>
      <w:r w:rsidRPr="00B46C18">
        <w:rPr>
          <w:noProof/>
          <w:color w:val="548DD4" w:themeColor="text2" w:themeTint="99"/>
          <w:sz w:val="28"/>
        </w:rPr>
        <w:t>Relie par une flèch</w:t>
      </w:r>
      <w:r w:rsidR="00335516">
        <w:rPr>
          <w:noProof/>
          <w:color w:val="548DD4" w:themeColor="text2" w:themeTint="99"/>
          <w:sz w:val="28"/>
        </w:rPr>
        <w:t>e le picto qui correspond à l’image</w:t>
      </w:r>
      <w:bookmarkStart w:id="0" w:name="_GoBack"/>
      <w:bookmarkEnd w:id="0"/>
      <w:r w:rsidR="004F1CDF">
        <w:rPr>
          <w:noProof/>
          <w:color w:val="548DD4" w:themeColor="text2" w:themeTint="99"/>
          <w:sz w:val="28"/>
        </w:rPr>
        <w:t xml:space="preserve">    </w:t>
      </w:r>
    </w:p>
    <w:p w:rsidR="00B46C18" w:rsidRDefault="00B46C18">
      <w:pPr>
        <w:rPr>
          <w:noProof/>
          <w:sz w:val="28"/>
        </w:rPr>
      </w:pPr>
    </w:p>
    <w:p w:rsidR="00C47A82" w:rsidRDefault="004F1CDF"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576580</wp:posOffset>
                </wp:positionH>
                <wp:positionV relativeFrom="paragraph">
                  <wp:posOffset>292100</wp:posOffset>
                </wp:positionV>
                <wp:extent cx="3048000" cy="2066925"/>
                <wp:effectExtent l="9525" t="9525" r="47625" b="57150"/>
                <wp:wrapNone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2066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5.4pt;margin-top:23pt;width:240pt;height:16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8"/>
        </w:rPr>
        <w:drawing>
          <wp:inline distT="0" distB="0" distL="0" distR="0">
            <wp:extent cx="495300" cy="666750"/>
            <wp:effectExtent l="0" t="0" r="0" b="0"/>
            <wp:docPr id="1" name="Image 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   </w:t>
      </w:r>
      <w:r w:rsidR="00A22669"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E3BC035" wp14:editId="79419442">
            <wp:extent cx="1098476" cy="542925"/>
            <wp:effectExtent l="0" t="0" r="6985" b="0"/>
            <wp:docPr id="20" name="Image 20" descr="Résultat d’images pour oeu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oeu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76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86719F">
        <w:rPr>
          <w:noProof/>
          <w:color w:val="C0504D" w:themeColor="accent2"/>
          <w:sz w:val="28"/>
        </w:rPr>
        <w:t>oeuf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1162050" cy="666750"/>
            <wp:effectExtent l="0" t="0" r="0" b="0"/>
            <wp:docPr id="2" name="Image 3583" descr="Description : suc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83" descr="Description : sucre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</w:t>
      </w:r>
      <w:r w:rsidR="00C31E21"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72B7668" wp14:editId="1D13A246">
            <wp:extent cx="923925" cy="624190"/>
            <wp:effectExtent l="0" t="0" r="0" b="5080"/>
            <wp:docPr id="23" name="Image 23" descr="Résultat d’images pour beurr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beurr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2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beurre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428625" cy="666750"/>
            <wp:effectExtent l="0" t="0" r="9525" b="0"/>
            <wp:docPr id="3" name="Image 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0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   </w:t>
      </w:r>
      <w:r w:rsidR="00F245BF" w:rsidRPr="0030040F">
        <w:rPr>
          <w:noProof/>
          <w:color w:val="A6A6A6" w:themeColor="background1" w:themeShade="A6"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C22F247" wp14:editId="43B56CE1">
            <wp:extent cx="1238250" cy="733425"/>
            <wp:effectExtent l="0" t="0" r="0" b="9525"/>
            <wp:docPr id="22" name="Image 2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14" cy="73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color w:val="A6A6A6" w:themeColor="background1" w:themeShade="A6"/>
          <w:sz w:val="28"/>
        </w:rPr>
        <w:t>farine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533400" cy="666750"/>
            <wp:effectExtent l="0" t="0" r="0" b="0"/>
            <wp:docPr id="4" name="Image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9D48C1A" wp14:editId="4EFCB39E">
            <wp:extent cx="1228725" cy="771525"/>
            <wp:effectExtent l="0" t="0" r="9525" b="9525"/>
            <wp:docPr id="29" name="Image 2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sucre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447675" cy="666750"/>
            <wp:effectExtent l="0" t="0" r="9525" b="0"/>
            <wp:docPr id="5" name="Image 3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9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   </w:t>
      </w:r>
      <w:r w:rsidR="00F245BF" w:rsidRPr="0030040F">
        <w:rPr>
          <w:noProof/>
          <w:color w:val="FFC000"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796F011" wp14:editId="25D2E898">
            <wp:extent cx="1508176" cy="847515"/>
            <wp:effectExtent l="0" t="0" r="0" b="0"/>
            <wp:docPr id="30" name="Image 30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677" cy="8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color w:val="FFC000"/>
          <w:sz w:val="28"/>
        </w:rPr>
        <w:t>fromage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342900" cy="666750"/>
            <wp:effectExtent l="0" t="0" r="0" b="0"/>
            <wp:docPr id="6" name="Image 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78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AD9ED4C" wp14:editId="265E93CA">
            <wp:extent cx="1476375" cy="923037"/>
            <wp:effectExtent l="0" t="0" r="0" b="0"/>
            <wp:docPr id="31" name="Image 3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778" cy="92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sel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695325" cy="666750"/>
            <wp:effectExtent l="0" t="0" r="9525" b="0"/>
            <wp:docPr id="7" name="Image 1567" descr="Description : fro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67" descr="Description : fromag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59446C3" wp14:editId="5932AF85">
            <wp:extent cx="1381125" cy="828675"/>
            <wp:effectExtent l="0" t="0" r="9525" b="9525"/>
            <wp:docPr id="32" name="Image 3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980" cy="832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F72033">
        <w:rPr>
          <w:noProof/>
          <w:color w:val="FF0000"/>
          <w:sz w:val="28"/>
        </w:rPr>
        <w:t>viande</w:t>
      </w:r>
    </w:p>
    <w:p w:rsidR="00B46C18" w:rsidRDefault="00B46C18"/>
    <w:p w:rsidR="00B46C18" w:rsidRDefault="00F245BF">
      <w:r>
        <w:rPr>
          <w:noProof/>
          <w:sz w:val="28"/>
        </w:rPr>
        <w:t xml:space="preserve">    </w:t>
      </w:r>
      <w:r w:rsidR="00C31E21">
        <w:rPr>
          <w:noProof/>
          <w:sz w:val="28"/>
        </w:rPr>
        <w:drawing>
          <wp:inline distT="0" distB="0" distL="0" distR="0" wp14:anchorId="6D107D10" wp14:editId="2C9AC679">
            <wp:extent cx="485775" cy="666750"/>
            <wp:effectExtent l="0" t="0" r="9525" b="0"/>
            <wp:docPr id="35" name="Image 3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40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t xml:space="preserve">                                                                  </w:t>
      </w:r>
      <w:r w:rsidR="0030040F">
        <w:rPr>
          <w:noProof/>
          <w:sz w:val="28"/>
        </w:rPr>
        <w:t xml:space="preserve">  </w:t>
      </w:r>
      <w:r>
        <w:rPr>
          <w:noProof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C0D7BF9" wp14:editId="77843DCE">
            <wp:extent cx="704850" cy="1059925"/>
            <wp:effectExtent l="0" t="0" r="0" b="6985"/>
            <wp:docPr id="33" name="Image 3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99" cy="106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F72033">
        <w:rPr>
          <w:noProof/>
          <w:color w:val="FFC000"/>
          <w:sz w:val="28"/>
        </w:rPr>
        <w:t>huile</w:t>
      </w:r>
    </w:p>
    <w:p w:rsidR="0086719F" w:rsidRDefault="00F245BF">
      <w:pPr>
        <w:rPr>
          <w:noProof/>
          <w:color w:val="4F81BD" w:themeColor="accent1"/>
          <w:sz w:val="28"/>
        </w:rPr>
      </w:pPr>
      <w:r>
        <w:rPr>
          <w:noProof/>
          <w:sz w:val="28"/>
        </w:rPr>
        <w:lastRenderedPageBreak/>
        <w:t xml:space="preserve"> </w:t>
      </w:r>
      <w:r w:rsidR="00C31E21">
        <w:rPr>
          <w:noProof/>
          <w:sz w:val="28"/>
        </w:rPr>
        <w:drawing>
          <wp:inline distT="0" distB="0" distL="0" distR="0" wp14:anchorId="056130F0" wp14:editId="7C9F23A7">
            <wp:extent cx="381000" cy="666750"/>
            <wp:effectExtent l="0" t="0" r="0" b="0"/>
            <wp:docPr id="36" name="Image 1290" descr="Description : 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90" descr="Description : eau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t xml:space="preserve">                                                            </w:t>
      </w:r>
      <w:r w:rsidRPr="0030040F">
        <w:rPr>
          <w:noProof/>
          <w:color w:val="4F81BD" w:themeColor="accent1"/>
          <w:sz w:val="28"/>
        </w:rPr>
        <w:t xml:space="preserve"> </w:t>
      </w:r>
      <w:r w:rsidR="00C31E21">
        <w:rPr>
          <w:noProof/>
          <w:color w:val="4F81BD" w:themeColor="accent1"/>
          <w:sz w:val="28"/>
        </w:rPr>
        <w:t xml:space="preserve">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7FC726CB" wp14:editId="20B19334">
            <wp:extent cx="1409928" cy="752475"/>
            <wp:effectExtent l="0" t="0" r="0" b="0"/>
            <wp:docPr id="42" name="Image 4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928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1E21">
        <w:rPr>
          <w:noProof/>
          <w:color w:val="4F81BD" w:themeColor="accent1"/>
          <w:sz w:val="28"/>
        </w:rPr>
        <w:t xml:space="preserve"> </w:t>
      </w:r>
      <w:r w:rsidR="00F72033">
        <w:rPr>
          <w:noProof/>
          <w:color w:val="4F81BD" w:themeColor="accent1"/>
          <w:sz w:val="28"/>
        </w:rPr>
        <w:t>eau</w:t>
      </w:r>
    </w:p>
    <w:p w:rsidR="00B46C18" w:rsidRPr="0086719F" w:rsidRDefault="004F1CDF">
      <w:pPr>
        <w:rPr>
          <w:noProof/>
          <w:color w:val="4F81BD" w:themeColor="accent1"/>
          <w:sz w:val="28"/>
        </w:rPr>
      </w:pPr>
      <w:r>
        <w:rPr>
          <w:noProof/>
          <w:sz w:val="28"/>
        </w:rPr>
        <w:drawing>
          <wp:inline distT="0" distB="0" distL="0" distR="0" wp14:anchorId="6F0B9ADC" wp14:editId="2B40EC60">
            <wp:extent cx="400050" cy="666750"/>
            <wp:effectExtent l="0" t="0" r="0" b="0"/>
            <wp:docPr id="10" name="Image 2849" descr="Description : poiv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849" descr="Description : poivrer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          </w:t>
      </w:r>
      <w:r w:rsidR="00B41884">
        <w:rPr>
          <w:rFonts w:ascii="Sana Sans Alt Regular" w:hAnsi="Sana Sans Alt Regular" w:cs="Helvetica"/>
          <w:noProof/>
          <w:color w:val="373A3C"/>
        </w:rPr>
        <w:drawing>
          <wp:inline distT="0" distB="0" distL="0" distR="0" wp14:anchorId="74B8DB7D" wp14:editId="72C94896">
            <wp:extent cx="1114425" cy="1057275"/>
            <wp:effectExtent l="0" t="0" r="9525" b="9525"/>
            <wp:docPr id="43" name="Image 43" descr="ACTUEL Casserole en aluminium forgé 18 cm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TUEL Casserole en aluminium forgé 18 cm Noir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057" cy="105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86719F">
        <w:rPr>
          <w:noProof/>
          <w:color w:val="9BBB59" w:themeColor="accent3"/>
          <w:sz w:val="28"/>
        </w:rPr>
        <w:t>casserole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800100" cy="666750"/>
            <wp:effectExtent l="0" t="0" r="0" b="0"/>
            <wp:docPr id="18" name="Image 2030" descr="Description : lev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30" descr="Description : levur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C1A8367" wp14:editId="74799A2D">
            <wp:extent cx="1171575" cy="581025"/>
            <wp:effectExtent l="0" t="0" r="0" b="9525"/>
            <wp:docPr id="45" name="Image 4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766" cy="58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poêle</w:t>
      </w:r>
    </w:p>
    <w:p w:rsidR="00B46C18" w:rsidRDefault="00B46C18">
      <w:pPr>
        <w:rPr>
          <w:noProof/>
          <w:sz w:val="28"/>
        </w:rPr>
      </w:pPr>
    </w:p>
    <w:p w:rsidR="00B46C18" w:rsidRDefault="004F1CDF">
      <w:r>
        <w:rPr>
          <w:noProof/>
          <w:sz w:val="28"/>
        </w:rPr>
        <w:drawing>
          <wp:inline distT="0" distB="0" distL="0" distR="0">
            <wp:extent cx="619125" cy="666750"/>
            <wp:effectExtent l="0" t="0" r="9525" b="0"/>
            <wp:docPr id="11" name="Image 2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</w:t>
      </w:r>
      <w:r w:rsidR="00F72033">
        <w:rPr>
          <w:noProof/>
          <w:sz w:val="28"/>
        </w:rPr>
        <w:t xml:space="preserve">                        </w:t>
      </w:r>
      <w:r w:rsidR="0030040F">
        <w:rPr>
          <w:noProof/>
          <w:sz w:val="28"/>
        </w:rPr>
        <w:t xml:space="preserve">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0452E55" wp14:editId="0BFC4647">
            <wp:extent cx="1242391" cy="828675"/>
            <wp:effectExtent l="0" t="0" r="0" b="0"/>
            <wp:docPr id="46" name="Image 46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29" cy="82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642F145D" wp14:editId="11FCC29B">
            <wp:extent cx="609600" cy="609600"/>
            <wp:effectExtent l="0" t="0" r="0" b="0"/>
            <wp:docPr id="47" name="Image 47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poivre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628650" cy="666750"/>
            <wp:effectExtent l="0" t="0" r="0" b="0"/>
            <wp:docPr id="12" name="Image 671" descr="Description : casser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71" descr="Description : casserol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sz w:val="28"/>
        </w:rPr>
        <w:t xml:space="preserve">                                                                  </w:t>
      </w:r>
      <w:r w:rsidR="0030040F" w:rsidRPr="0030040F">
        <w:rPr>
          <w:color w:val="7030A0"/>
          <w:sz w:val="28"/>
        </w:rPr>
        <w:t xml:space="preserve">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9B6CAEA" wp14:editId="4CAA5428">
            <wp:extent cx="1079500" cy="809625"/>
            <wp:effectExtent l="0" t="0" r="6350" b="9525"/>
            <wp:docPr id="48" name="Image 4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>
        <w:rPr>
          <w:color w:val="7030A0"/>
          <w:sz w:val="28"/>
        </w:rPr>
        <w:t>Levure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895350" cy="666750"/>
            <wp:effectExtent l="0" t="0" r="0" b="0"/>
            <wp:docPr id="13" name="Image 1538" descr="Description : foue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38" descr="Description : fouet 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5894749" wp14:editId="2EC2FD44">
            <wp:extent cx="1000125" cy="700509"/>
            <wp:effectExtent l="0" t="0" r="0" b="4445"/>
            <wp:docPr id="49" name="Image 4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70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86719F">
        <w:rPr>
          <w:noProof/>
          <w:color w:val="31849B" w:themeColor="accent5" w:themeShade="BF"/>
          <w:sz w:val="28"/>
        </w:rPr>
        <w:t>couteau</w:t>
      </w:r>
    </w:p>
    <w:p w:rsidR="00B46C18" w:rsidRDefault="00B46C18"/>
    <w:p w:rsidR="00B46C18" w:rsidRDefault="004F1CDF"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14" name="Image 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1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       </w:t>
      </w:r>
      <w:r w:rsidR="00B41884"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DCF593D" wp14:editId="2F21F14B">
            <wp:extent cx="1285875" cy="855816"/>
            <wp:effectExtent l="0" t="0" r="0" b="1905"/>
            <wp:docPr id="50" name="Image 50" descr="Résultat d’images pour four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ésultat d’images pour four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noProof/>
          <w:sz w:val="28"/>
        </w:rPr>
        <w:t>four</w:t>
      </w:r>
    </w:p>
    <w:p w:rsidR="00B46C18" w:rsidRDefault="00B46C18"/>
    <w:p w:rsidR="0086719F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16" name="Image 3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30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</w:t>
      </w:r>
      <w:r w:rsidR="00B41884">
        <w:rPr>
          <w:noProof/>
          <w:sz w:val="28"/>
        </w:rPr>
        <w:t xml:space="preserve">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3B3C849" wp14:editId="1D66AF90">
            <wp:extent cx="1085850" cy="651510"/>
            <wp:effectExtent l="0" t="0" r="0" b="0"/>
            <wp:docPr id="51" name="Image 5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491" cy="65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 w:rsidRPr="0086719F">
        <w:rPr>
          <w:noProof/>
          <w:color w:val="A6A6A6" w:themeColor="background1" w:themeShade="A6"/>
          <w:sz w:val="28"/>
        </w:rPr>
        <w:t>fouet</w:t>
      </w:r>
    </w:p>
    <w:p w:rsidR="0086719F" w:rsidRDefault="0086719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 wp14:anchorId="6115176C" wp14:editId="01306EDE">
            <wp:extent cx="438150" cy="666750"/>
            <wp:effectExtent l="0" t="0" r="0" b="0"/>
            <wp:docPr id="66" name="Image 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4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t xml:space="preserve">                                                                           </w:t>
      </w:r>
      <w:r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48B833ED" wp14:editId="5DACE83B">
            <wp:extent cx="771525" cy="771525"/>
            <wp:effectExtent l="0" t="0" r="9525" b="9525"/>
            <wp:docPr id="68" name="Image 6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271" cy="7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19F">
        <w:rPr>
          <w:noProof/>
          <w:color w:val="FF0000"/>
          <w:sz w:val="28"/>
        </w:rPr>
        <w:t xml:space="preserve"> </w:t>
      </w:r>
      <w:r>
        <w:rPr>
          <w:noProof/>
          <w:color w:val="FF0000"/>
          <w:sz w:val="28"/>
        </w:rPr>
        <w:t>saladier</w:t>
      </w:r>
    </w:p>
    <w:p w:rsidR="00B46C18" w:rsidRDefault="0030040F">
      <w:pPr>
        <w:rPr>
          <w:noProof/>
          <w:sz w:val="28"/>
        </w:rPr>
      </w:pPr>
      <w:r>
        <w:rPr>
          <w:noProof/>
          <w:sz w:val="28"/>
        </w:rPr>
        <w:t xml:space="preserve">                                                                      </w:t>
      </w:r>
      <w:r w:rsidR="00B41884">
        <w:rPr>
          <w:noProof/>
          <w:color w:val="FF0000"/>
          <w:sz w:val="28"/>
        </w:rPr>
        <w:t xml:space="preserve"> </w:t>
      </w:r>
      <w:r w:rsidRPr="0030040F">
        <w:rPr>
          <w:noProof/>
          <w:color w:val="FF0000"/>
          <w:sz w:val="28"/>
        </w:rPr>
        <w:t xml:space="preserve">                                                              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514350" cy="666750"/>
            <wp:effectExtent l="0" t="0" r="0" b="0"/>
            <wp:docPr id="24" name="Image 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01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C64DCF3" wp14:editId="2D109840">
            <wp:extent cx="1432190" cy="579312"/>
            <wp:effectExtent l="0" t="0" r="0" b="0"/>
            <wp:docPr id="53" name="Image 5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190" cy="5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</w:t>
      </w:r>
      <w:r w:rsidR="0086719F" w:rsidRPr="0086719F">
        <w:rPr>
          <w:noProof/>
          <w:color w:val="8DB3E2" w:themeColor="text2" w:themeTint="66"/>
          <w:sz w:val="28"/>
        </w:rPr>
        <w:t>poisson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28650" cy="666750"/>
            <wp:effectExtent l="0" t="0" r="0" b="0"/>
            <wp:docPr id="25" name="Image 2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84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04D4775" wp14:editId="74F8F23B">
            <wp:extent cx="895350" cy="773759"/>
            <wp:effectExtent l="0" t="0" r="0" b="7620"/>
            <wp:docPr id="54" name="Image 54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964" cy="77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</w:t>
      </w:r>
      <w:r w:rsidR="0086719F">
        <w:rPr>
          <w:noProof/>
          <w:sz w:val="28"/>
        </w:rPr>
        <w:t>yaourt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495300" cy="666750"/>
            <wp:effectExtent l="0" t="0" r="0" b="0"/>
            <wp:docPr id="26" name="Image 1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97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BDC8A31" wp14:editId="7DF6351F">
            <wp:extent cx="962025" cy="887732"/>
            <wp:effectExtent l="0" t="0" r="0" b="7620"/>
            <wp:docPr id="55" name="Image 5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51" cy="89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>
        <w:rPr>
          <w:noProof/>
          <w:sz w:val="28"/>
        </w:rPr>
        <w:t>verre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27" name="Image 3538" descr="Description : spatu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38" descr="Description : spatule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</w:t>
      </w:r>
      <w:r w:rsidR="00B41884">
        <w:rPr>
          <w:noProof/>
        </w:rPr>
        <w:drawing>
          <wp:inline distT="0" distB="0" distL="0" distR="0" wp14:anchorId="47CF913E" wp14:editId="386B582F">
            <wp:extent cx="1457325" cy="982927"/>
            <wp:effectExtent l="0" t="0" r="0" b="8255"/>
            <wp:docPr id="56" name="Image 56" descr="https://static.actu.fr/uploads/2017/10/Salon-du-chocolat-Coutances-854x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tatic.actu.fr/uploads/2017/10/Salon-du-chocolat-Coutances-854x576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171" cy="98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943634" w:themeColor="accent2" w:themeShade="BF"/>
          <w:sz w:val="28"/>
        </w:rPr>
        <w:t>chocolat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400050" cy="666750"/>
            <wp:effectExtent l="0" t="0" r="0" b="0"/>
            <wp:docPr id="28" name="Image 3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90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</w:t>
      </w:r>
      <w:r w:rsidR="00F72033">
        <w:rPr>
          <w:noProof/>
          <w:sz w:val="28"/>
        </w:rPr>
        <w:t xml:space="preserve">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B60A526" wp14:editId="47A4DA1B">
            <wp:extent cx="990600" cy="990600"/>
            <wp:effectExtent l="0" t="0" r="0" b="0"/>
            <wp:docPr id="57" name="Image 57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>
        <w:rPr>
          <w:noProof/>
          <w:sz w:val="28"/>
        </w:rPr>
        <w:t>mélanger</w:t>
      </w:r>
    </w:p>
    <w:p w:rsidR="00B46C18" w:rsidRDefault="00B46C18">
      <w:pPr>
        <w:rPr>
          <w:noProof/>
          <w:sz w:val="28"/>
        </w:rPr>
      </w:pPr>
    </w:p>
    <w:p w:rsidR="00B46C18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19125" cy="666750"/>
            <wp:effectExtent l="0" t="0" r="9525" b="0"/>
            <wp:docPr id="37" name="Image 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2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</w:t>
      </w:r>
      <w:r w:rsidR="0086719F">
        <w:rPr>
          <w:noProof/>
          <w:sz w:val="28"/>
        </w:rPr>
        <w:t xml:space="preserve">                               </w:t>
      </w:r>
      <w:r w:rsidR="00F245BF">
        <w:rPr>
          <w:noProof/>
          <w:sz w:val="28"/>
        </w:rPr>
        <w:t xml:space="preserve">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ADA3945" wp14:editId="217CCA09">
            <wp:extent cx="1113692" cy="723900"/>
            <wp:effectExtent l="0" t="0" r="0" b="0"/>
            <wp:docPr id="58" name="Image 5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692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D1257F2" wp14:editId="1D895FD9">
            <wp:extent cx="895350" cy="981277"/>
            <wp:effectExtent l="0" t="0" r="0" b="9525"/>
            <wp:docPr id="59" name="Image 5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22" cy="98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548DD4" w:themeColor="text2" w:themeTint="99"/>
          <w:sz w:val="28"/>
        </w:rPr>
        <w:t>lait</w:t>
      </w:r>
    </w:p>
    <w:p w:rsidR="00F245BF" w:rsidRDefault="00F245BF">
      <w:pPr>
        <w:rPr>
          <w:noProof/>
          <w:sz w:val="28"/>
        </w:rPr>
      </w:pPr>
    </w:p>
    <w:p w:rsidR="00F245BF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38" name="Image 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9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ED4F0BA" wp14:editId="644DC571">
            <wp:extent cx="1009650" cy="1009650"/>
            <wp:effectExtent l="0" t="0" r="0" b="0"/>
            <wp:docPr id="60" name="Image 60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FF0000"/>
          <w:sz w:val="28"/>
        </w:rPr>
        <w:t>spatule</w:t>
      </w:r>
    </w:p>
    <w:p w:rsidR="00F72033" w:rsidRDefault="00F72033">
      <w:pPr>
        <w:rPr>
          <w:noProof/>
          <w:sz w:val="28"/>
        </w:rPr>
      </w:pPr>
    </w:p>
    <w:p w:rsidR="00F245BF" w:rsidRDefault="00F245BF">
      <w:pPr>
        <w:rPr>
          <w:noProof/>
          <w:sz w:val="28"/>
        </w:rPr>
      </w:pPr>
    </w:p>
    <w:p w:rsidR="00F245BF" w:rsidRDefault="004F1CDF">
      <w:pPr>
        <w:rPr>
          <w:noProof/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609600" cy="666750"/>
            <wp:effectExtent l="0" t="0" r="0" b="0"/>
            <wp:docPr id="39" name="Image 3917" descr="Description : ver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917" descr="Description : verser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4D97035" wp14:editId="1DDBFD6B">
            <wp:extent cx="1133475" cy="1202511"/>
            <wp:effectExtent l="0" t="0" r="0" b="0"/>
            <wp:docPr id="61" name="Image 6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100" cy="12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FF0000"/>
          <w:sz w:val="28"/>
        </w:rPr>
        <w:t>tomate</w:t>
      </w:r>
    </w:p>
    <w:p w:rsidR="00F245BF" w:rsidRDefault="00F245BF">
      <w:pPr>
        <w:rPr>
          <w:noProof/>
          <w:sz w:val="28"/>
        </w:rPr>
      </w:pPr>
    </w:p>
    <w:p w:rsidR="00F245BF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752475" cy="666750"/>
            <wp:effectExtent l="0" t="0" r="9525" b="0"/>
            <wp:docPr id="40" name="Image 2511" descr="Description : oig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11" descr="Description : oignon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1982AB6" wp14:editId="17C91A8C">
            <wp:extent cx="1066800" cy="1066800"/>
            <wp:effectExtent l="0" t="0" r="0" b="0"/>
            <wp:docPr id="63" name="Image 6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448" cy="106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FFC000"/>
          <w:sz w:val="28"/>
        </w:rPr>
        <w:t>oignon</w:t>
      </w:r>
    </w:p>
    <w:p w:rsidR="00F245BF" w:rsidRDefault="00F245BF">
      <w:pPr>
        <w:rPr>
          <w:noProof/>
          <w:sz w:val="28"/>
        </w:rPr>
      </w:pPr>
    </w:p>
    <w:p w:rsidR="00F245BF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400050" cy="666750"/>
            <wp:effectExtent l="0" t="0" r="0" b="0"/>
            <wp:docPr id="41" name="Image 3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73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    </w:t>
      </w:r>
      <w:r w:rsidR="00F72033">
        <w:rPr>
          <w:noProof/>
          <w:sz w:val="28"/>
        </w:rPr>
        <w:t xml:space="preserve">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8AE751B" wp14:editId="5F44B999">
            <wp:extent cx="858705" cy="861839"/>
            <wp:effectExtent l="0" t="0" r="0" b="0"/>
            <wp:docPr id="64" name="Image 64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64" cy="86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>
        <w:rPr>
          <w:noProof/>
          <w:sz w:val="28"/>
        </w:rPr>
        <w:t>verser</w:t>
      </w:r>
    </w:p>
    <w:p w:rsidR="00F245BF" w:rsidRDefault="00F245BF">
      <w:pPr>
        <w:rPr>
          <w:noProof/>
          <w:sz w:val="28"/>
        </w:rPr>
      </w:pPr>
    </w:p>
    <w:p w:rsidR="00F245BF" w:rsidRDefault="004F1CDF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514350" cy="666750"/>
            <wp:effectExtent l="0" t="0" r="0" b="0"/>
            <wp:docPr id="44" name="Image 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86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45BF">
        <w:rPr>
          <w:noProof/>
          <w:sz w:val="28"/>
        </w:rPr>
        <w:t xml:space="preserve">                                         </w:t>
      </w:r>
      <w:r w:rsidR="00F72033">
        <w:rPr>
          <w:noProof/>
          <w:sz w:val="28"/>
        </w:rPr>
        <w:t xml:space="preserve">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DCF2B4C" wp14:editId="7B6A1EFD">
            <wp:extent cx="1283642" cy="1047750"/>
            <wp:effectExtent l="0" t="0" r="0" b="0"/>
            <wp:docPr id="65" name="Image 6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72" cy="104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>
        <w:rPr>
          <w:noProof/>
          <w:sz w:val="28"/>
        </w:rPr>
        <w:t>cuire</w:t>
      </w:r>
    </w:p>
    <w:p w:rsidR="004F1CDF" w:rsidRDefault="004F1CDF">
      <w:pPr>
        <w:rPr>
          <w:noProof/>
          <w:sz w:val="28"/>
        </w:rPr>
      </w:pPr>
    </w:p>
    <w:p w:rsidR="004F1CDF" w:rsidRPr="00F245BF" w:rsidRDefault="004F1CDF">
      <w:pPr>
        <w:rPr>
          <w:noProof/>
          <w:sz w:val="28"/>
        </w:rPr>
      </w:pPr>
    </w:p>
    <w:sectPr w:rsidR="004F1CDF" w:rsidRPr="00F24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na Sans Alt 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18"/>
    <w:rsid w:val="000A0115"/>
    <w:rsid w:val="000B6C6E"/>
    <w:rsid w:val="000F3379"/>
    <w:rsid w:val="002C4428"/>
    <w:rsid w:val="0030040F"/>
    <w:rsid w:val="00335516"/>
    <w:rsid w:val="003B3E6E"/>
    <w:rsid w:val="003C07B6"/>
    <w:rsid w:val="004F1CDF"/>
    <w:rsid w:val="00766881"/>
    <w:rsid w:val="007B011D"/>
    <w:rsid w:val="007B6451"/>
    <w:rsid w:val="007E666F"/>
    <w:rsid w:val="0086719F"/>
    <w:rsid w:val="008872D8"/>
    <w:rsid w:val="00982563"/>
    <w:rsid w:val="00A22669"/>
    <w:rsid w:val="00A65C61"/>
    <w:rsid w:val="00B41884"/>
    <w:rsid w:val="00B46C18"/>
    <w:rsid w:val="00B870CD"/>
    <w:rsid w:val="00C12FAE"/>
    <w:rsid w:val="00C31E21"/>
    <w:rsid w:val="00C47A82"/>
    <w:rsid w:val="00CA685B"/>
    <w:rsid w:val="00E45FF5"/>
    <w:rsid w:val="00F041E3"/>
    <w:rsid w:val="00F245BF"/>
    <w:rsid w:val="00F72033"/>
    <w:rsid w:val="00FC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A2266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226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A2266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226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2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5.jpe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jpeg"/><Relationship Id="rId63" Type="http://schemas.openxmlformats.org/officeDocument/2006/relationships/image" Target="media/image56.jpeg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yperlink" Target="https://www.bing.com/images/search?view=detailV2&amp;ccid=T22S5g8l&amp;id=E259751A33665306038656F96E097DBF26D8E584&amp;thid=OIP.T22S5g8lL7wm8wKALkr48wHaDL&amp;mediaurl=https://cdn01.dailycaller.com/wp-content/uploads/2019/02/Screen-Shot-2019-02-05-at-11.25.47-AM-e1549384009161.jpg&amp;exph=516&amp;expw=1200&amp;q=oeuf&amp;simid=608031033538447614&amp;selectedIndex=4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yperlink" Target="https://www.bing.com/images/search?view=detailV2&amp;ccid=sOz4u1Ab&amp;id=9FF52EA64C822FB8D652BA9E16D963967CCFBDEE&amp;thid=OIP.sOz4u1AbY0TjDHxW2AhLSAHaE6&amp;mediaurl=https://image.darty.com/encastrable/four_classique/four_encastrable/aeg_bp7304021m_inox_k030827h1a_1301921210532.jpg&amp;exph=900&amp;expw=1355&amp;q=four&amp;simid=608046027261871449&amp;selectedIndex=7" TargetMode="External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image" Target="media/image42.png"/><Relationship Id="rId57" Type="http://schemas.openxmlformats.org/officeDocument/2006/relationships/image" Target="media/image50.jpeg"/><Relationship Id="rId61" Type="http://schemas.openxmlformats.org/officeDocument/2006/relationships/image" Target="media/image54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4" Type="http://schemas.openxmlformats.org/officeDocument/2006/relationships/image" Target="media/image37.jpe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gif"/><Relationship Id="rId4" Type="http://schemas.openxmlformats.org/officeDocument/2006/relationships/webSettings" Target="webSettings.xml"/><Relationship Id="rId9" Type="http://schemas.openxmlformats.org/officeDocument/2006/relationships/hyperlink" Target="https://www.bing.com/images/search?view=detailV2&amp;ccid=60XlqrC5&amp;id=1E2F21DED5E0D5F4C6D4376BA655F04333A48BFD&amp;thid=OIP.60XlqrC5gJMdC1NU-QPUqwHaFA&amp;mediaurl=http://www.santenutrition.net/wp-content/uploads/2015/09/le-beurre-d-isiny.jpg&amp;exph=629&amp;expw=930&amp;q=beurre&amp;simid=608044493975324324&amp;selectedIndex=7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6.png"/><Relationship Id="rId48" Type="http://schemas.openxmlformats.org/officeDocument/2006/relationships/image" Target="media/image41.jpe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8" Type="http://schemas.openxmlformats.org/officeDocument/2006/relationships/image" Target="media/image3.png"/><Relationship Id="rId51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theme" Target="theme/theme1.xml"/><Relationship Id="rId20" Type="http://schemas.openxmlformats.org/officeDocument/2006/relationships/image" Target="media/image14.jpeg"/><Relationship Id="rId41" Type="http://schemas.openxmlformats.org/officeDocument/2006/relationships/image" Target="media/image34.png"/><Relationship Id="rId54" Type="http://schemas.openxmlformats.org/officeDocument/2006/relationships/image" Target="media/image47.jpeg"/><Relationship Id="rId62" Type="http://schemas.openxmlformats.org/officeDocument/2006/relationships/image" Target="media/image5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ven\Desktop\Pictogrammes\Insertions%20Pictos%20%20IRJ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Insertions Pictos  IRJS</Template>
  <TotalTime>0</TotalTime>
  <Pages>1</Pages>
  <Words>378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4</cp:revision>
  <dcterms:created xsi:type="dcterms:W3CDTF">2020-03-17T09:18:00Z</dcterms:created>
  <dcterms:modified xsi:type="dcterms:W3CDTF">2020-03-18T12:55:00Z</dcterms:modified>
</cp:coreProperties>
</file>